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356" w:rsidRDefault="004E3356">
      <w:pPr>
        <w:pStyle w:val="FR3"/>
        <w:jc w:val="right"/>
      </w:pPr>
    </w:p>
    <w:p w:rsidR="004E3356" w:rsidRDefault="004E3356">
      <w:pPr>
        <w:pStyle w:val="FR3"/>
        <w:jc w:val="left"/>
      </w:pPr>
    </w:p>
    <w:p w:rsidR="004E3356" w:rsidRDefault="004E3356">
      <w:pPr>
        <w:pStyle w:val="FR3"/>
        <w:jc w:val="left"/>
      </w:pPr>
    </w:p>
    <w:p w:rsidR="004E3356" w:rsidRDefault="004E3356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4E3356" w:rsidRDefault="008B4489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4E3356" w:rsidRDefault="008B4489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4E3356" w:rsidRDefault="008B4489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>Numer ogłoszenia w BZP: 2026/BZP 00319279</w:t>
      </w:r>
      <w:r>
        <w:rPr>
          <w:rStyle w:val="Domylnaczcionkaakapitu"/>
          <w:rFonts w:ascii="Times New Roman" w:eastAsia="Calibri" w:hAnsi="Times New Roman" w:cs="Times New Roman"/>
          <w:b/>
          <w:bCs/>
          <w:i w:val="0"/>
          <w:color w:val="000000"/>
          <w:sz w:val="24"/>
          <w:szCs w:val="24"/>
        </w:rPr>
        <w:tab/>
      </w:r>
    </w:p>
    <w:p w:rsidR="004E3356" w:rsidRDefault="004E3356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4E3356" w:rsidRDefault="008B4489">
      <w:pPr>
        <w:pStyle w:val="FR2"/>
        <w:spacing w:before="0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FORMULARZ OFERTY – Część 3</w:t>
      </w:r>
    </w:p>
    <w:p w:rsidR="004E3356" w:rsidRDefault="008B4489">
      <w:pPr>
        <w:pStyle w:val="FR2"/>
        <w:spacing w:before="0"/>
        <w:ind w:left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Sukcesywna dostawa mięsa i wędlin</w:t>
      </w:r>
    </w:p>
    <w:p w:rsidR="004E3356" w:rsidRDefault="004E3356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4E3356" w:rsidRDefault="008B4489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I. Postępowanie w trybie podstawowym na podstawie art. 275 pkt 1 ustawy Pzp </w:t>
      </w:r>
      <w:r>
        <w:rPr>
          <w:b/>
          <w:bCs/>
          <w:color w:val="000000"/>
        </w:rPr>
        <w:t>pn.:</w:t>
      </w:r>
    </w:p>
    <w:p w:rsidR="004E3356" w:rsidRDefault="008B4489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4E3356" w:rsidRDefault="004E3356">
      <w:pPr>
        <w:pStyle w:val="Standard"/>
        <w:jc w:val="center"/>
        <w:rPr>
          <w:rFonts w:eastAsia="Calibri"/>
          <w:b/>
        </w:rPr>
      </w:pP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</w:t>
      </w:r>
      <w:r>
        <w:rPr>
          <w:rFonts w:eastAsia="Arial"/>
          <w:bCs/>
          <w:iCs/>
          <w:szCs w:val="12"/>
          <w:lang w:eastAsia="ar-SA"/>
        </w:rPr>
        <w:t>łnić niniejsze zestawienie identyfikujące pozostałych wykonawców.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631"/>
        <w:gridCol w:w="3987"/>
      </w:tblGrid>
      <w:tr w:rsidR="004E3356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8B4489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8B4489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8B4489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Dane teleadresowe do korespondencji: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4E3356" w:rsidRDefault="008B448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podstawie </w:t>
      </w:r>
      <w:r>
        <w:rPr>
          <w:rFonts w:eastAsia="Arial" w:cs="Arial"/>
          <w:bCs/>
          <w:iCs/>
          <w:szCs w:val="12"/>
          <w:lang w:eastAsia="ar-SA"/>
        </w:rPr>
        <w:t>................................ (wskazać rodzaj dokumentu np. KRS, CEDG, pełnomocnictwo itp.) do reprezentacji Wykonawcy/ów i podpisująca ofertę: …………………………………………….</w:t>
      </w:r>
    </w:p>
    <w:p w:rsidR="004E3356" w:rsidRDefault="004E335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4E3356" w:rsidRDefault="008B4489">
      <w:pPr>
        <w:pStyle w:val="Standard"/>
        <w:jc w:val="both"/>
      </w:pPr>
      <w:r>
        <w:lastRenderedPageBreak/>
        <w:t>Przystępując do postępowania o udzielenie zamówienia publicznego prowadzonego w trybie po</w:t>
      </w:r>
      <w:r>
        <w:t xml:space="preserve">dstawowym bez negocjacji zgodnie z ustawą z dnia 11 września 2019 r. Prawo zamówień publicznych pn.: </w:t>
      </w:r>
      <w:r>
        <w:rPr>
          <w:rStyle w:val="Domylnaczcionkaakapitu"/>
          <w:rFonts w:eastAsia="Calibri"/>
          <w:b/>
          <w:bCs/>
        </w:rPr>
        <w:t xml:space="preserve">Dostawa artykułów spożywczych z przeznaczeniem na potrzeby żywieniowe do Szkoły Podstawowej nr 1 w Miechowie - Sukcesywna dostawa mięsa i wędlin </w:t>
      </w:r>
      <w:r>
        <w:t xml:space="preserve">oferujemy </w:t>
      </w:r>
      <w:r>
        <w:t>wykonanie przedmiotu zamówienia na warunkach określonych przez Zamawiającego, zgodnie z opisem przedmiotu zamówienia za</w:t>
      </w:r>
      <w:r>
        <w:rPr>
          <w:rStyle w:val="Domylnaczcionkaakapitu"/>
          <w:rFonts w:eastAsia="Calibri"/>
          <w:b/>
          <w:bCs/>
        </w:rPr>
        <w:t xml:space="preserve"> łączną </w:t>
      </w:r>
      <w:r>
        <w:rPr>
          <w:rStyle w:val="Domylnaczcionkaakapitu"/>
          <w:b/>
          <w:bCs/>
        </w:rPr>
        <w:t>cenę</w:t>
      </w:r>
      <w:r>
        <w:t xml:space="preserve"> </w:t>
      </w:r>
      <w:r>
        <w:rPr>
          <w:rStyle w:val="Domylnaczcionkaakapitu"/>
          <w:b/>
          <w:bCs/>
        </w:rPr>
        <w:t>brutto ……………………….. zł</w:t>
      </w:r>
    </w:p>
    <w:p w:rsidR="004E3356" w:rsidRDefault="004E3356">
      <w:pPr>
        <w:pStyle w:val="Standard"/>
        <w:jc w:val="both"/>
        <w:rPr>
          <w:rFonts w:eastAsia="Arial"/>
          <w:szCs w:val="22"/>
          <w:lang w:eastAsia="ar-SA"/>
        </w:rPr>
      </w:pPr>
    </w:p>
    <w:p w:rsidR="004E3356" w:rsidRDefault="008B4489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4E3356" w:rsidRDefault="008B4489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Zamawiająceg</w:t>
      </w:r>
      <w:r>
        <w:rPr>
          <w:rStyle w:val="Domylnaczcionkaakapitu"/>
          <w:rFonts w:cs="Calibri"/>
        </w:rPr>
        <w:t>o obowiązku podatkowego;</w:t>
      </w:r>
    </w:p>
    <w:p w:rsidR="004E3356" w:rsidRDefault="008B4489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>prowadzić do powstania u Zamawiającego obowiązku podatkowego w odniesieniu do następujących towarów i usług (w zależności od przedmiotu zamówienia):</w:t>
      </w:r>
    </w:p>
    <w:p w:rsidR="004E3356" w:rsidRDefault="004E3356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252"/>
        <w:gridCol w:w="3403"/>
      </w:tblGrid>
      <w:tr w:rsidR="004E3356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8B448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8B4489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8B4489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Wartość bez kwoty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>podatku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E3356" w:rsidRDefault="004E3356">
      <w:pPr>
        <w:pStyle w:val="Standard"/>
        <w:ind w:left="426"/>
        <w:rPr>
          <w:rFonts w:cs="Calibri"/>
        </w:rPr>
      </w:pPr>
    </w:p>
    <w:p w:rsidR="004E3356" w:rsidRDefault="008B4489">
      <w:pPr>
        <w:pStyle w:val="Standard"/>
        <w:ind w:left="426"/>
        <w:jc w:val="both"/>
      </w:pPr>
      <w:r>
        <w:rPr>
          <w:rStyle w:val="Domylnaczcionkaakapitu"/>
          <w:rFonts w:cs="Calibri"/>
        </w:rPr>
        <w:t>Wartość towaru / usług powodująca obowiązek podatkowy u Zamawiającego to ………………….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4E3356" w:rsidRDefault="008B4489">
      <w:pPr>
        <w:pStyle w:val="Standard"/>
        <w:ind w:left="426"/>
        <w:jc w:val="both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4E3356" w:rsidRDefault="008B4489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będą generować </w:t>
      </w:r>
      <w:r>
        <w:rPr>
          <w:rFonts w:cs="Calibri"/>
        </w:rPr>
        <w:t>obowiązek doliczania wartości podatku VAT do wartości netto oferty, tj. w przypadku:</w:t>
      </w:r>
    </w:p>
    <w:p w:rsidR="004E3356" w:rsidRDefault="008B4489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4E3356" w:rsidRDefault="008B4489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4E3356" w:rsidRDefault="008B4489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importu usług lub</w:t>
      </w:r>
      <w:r>
        <w:rPr>
          <w:rFonts w:cs="Calibri"/>
        </w:rPr>
        <w:t xml:space="preserve"> importu towarów, z którymi wiąże się obowiązek doliczenia przez Zamawiającego przy porównywaniu cen ofertowych podatku VAT.</w:t>
      </w:r>
    </w:p>
    <w:p w:rsidR="004E3356" w:rsidRDefault="004E3356">
      <w:pPr>
        <w:pStyle w:val="Standard"/>
        <w:jc w:val="both"/>
        <w:rPr>
          <w:rFonts w:eastAsia="Arial"/>
          <w:szCs w:val="22"/>
          <w:lang w:eastAsia="ar-SA"/>
        </w:rPr>
      </w:pPr>
    </w:p>
    <w:p w:rsidR="004E3356" w:rsidRDefault="008B4489">
      <w:pPr>
        <w:pStyle w:val="Standard"/>
        <w:spacing w:after="120" w:line="360" w:lineRule="auto"/>
        <w:jc w:val="both"/>
        <w:rPr>
          <w:b/>
        </w:rPr>
      </w:pPr>
      <w:r>
        <w:rPr>
          <w:b/>
        </w:rPr>
        <w:t>Oferta wg pozostałych kryteriów.</w:t>
      </w:r>
    </w:p>
    <w:tbl>
      <w:tblPr>
        <w:tblW w:w="77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686"/>
        <w:gridCol w:w="3207"/>
      </w:tblGrid>
      <w:tr w:rsidR="004E33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3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  <w:p w:rsidR="004E3356" w:rsidRDefault="008B4489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 poz. 1 – wpisać ilość godzin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8B4489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Ilość godzin na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wymianę produktów zareklamowanych</w:t>
            </w:r>
          </w:p>
        </w:tc>
        <w:tc>
          <w:tcPr>
            <w:tcW w:w="3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356" w:rsidRDefault="004E335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E3356" w:rsidRDefault="004E3356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4E3356" w:rsidRDefault="008B4489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Zestawienie asortymentowo-cenowe:</w:t>
      </w:r>
    </w:p>
    <w:tbl>
      <w:tblPr>
        <w:tblW w:w="9630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2037"/>
        <w:gridCol w:w="616"/>
        <w:gridCol w:w="764"/>
        <w:gridCol w:w="1200"/>
        <w:gridCol w:w="1395"/>
        <w:gridCol w:w="1380"/>
        <w:gridCol w:w="1396"/>
      </w:tblGrid>
      <w:tr w:rsidR="004E3356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netto/1 kg w zł</w:t>
            </w: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brutto/1 kg w zł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netto w zł poz. 4x5</w:t>
            </w: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E3356" w:rsidRDefault="008B4489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Boczek wędzony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70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Filet z indyka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250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Filet z kurczaka pojedynczy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800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Kiełbasa biała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Kiełbasa śląska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Korpus z kurczaka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600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Kości wieprzowe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Kurczak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500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Łopatka b/k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700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Polędwiczki wieprzowe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Schab b/k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400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8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Słonina</w:t>
            </w:r>
          </w:p>
        </w:tc>
        <w:tc>
          <w:tcPr>
            <w:tcW w:w="6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50</w:t>
            </w:r>
          </w:p>
        </w:tc>
        <w:tc>
          <w:tcPr>
            <w:tcW w:w="12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Smalec kostka 200-250g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szt.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8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Szynka kulka b/k</w:t>
            </w:r>
          </w:p>
        </w:tc>
        <w:tc>
          <w:tcPr>
            <w:tcW w:w="6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2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8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NormalnyWeb"/>
            </w:pPr>
            <w:r>
              <w:t>Udko z kurczaka</w:t>
            </w:r>
          </w:p>
        </w:tc>
        <w:tc>
          <w:tcPr>
            <w:tcW w:w="6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2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numPr>
                <w:ilvl w:val="0"/>
                <w:numId w:val="16"/>
              </w:numPr>
              <w:jc w:val="center"/>
              <w:rPr>
                <w:b/>
              </w:rPr>
            </w:pPr>
          </w:p>
        </w:tc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Udziec wołowy</w:t>
            </w:r>
          </w:p>
        </w:tc>
        <w:tc>
          <w:tcPr>
            <w:tcW w:w="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t>kg</w:t>
            </w:r>
          </w:p>
        </w:tc>
        <w:tc>
          <w:tcPr>
            <w:tcW w:w="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8B4489">
            <w:pPr>
              <w:pStyle w:val="Standard"/>
              <w:rPr>
                <w:lang w:val="de-DE"/>
              </w:rPr>
            </w:pPr>
            <w:r>
              <w:rPr>
                <w:lang w:val="de-DE"/>
              </w:rPr>
              <w:t>150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  <w:tc>
          <w:tcPr>
            <w:tcW w:w="1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E3356" w:rsidRDefault="004E3356">
            <w:pPr>
              <w:pStyle w:val="Standard"/>
              <w:rPr>
                <w:b/>
              </w:rPr>
            </w:pPr>
          </w:p>
        </w:tc>
      </w:tr>
    </w:tbl>
    <w:p w:rsidR="004E3356" w:rsidRDefault="004E3356">
      <w:pPr>
        <w:pStyle w:val="Standard"/>
        <w:rPr>
          <w:rFonts w:eastAsia="Arial"/>
          <w:b/>
          <w:bCs/>
          <w:szCs w:val="22"/>
          <w:lang w:eastAsia="ar-SA"/>
        </w:rPr>
      </w:pPr>
    </w:p>
    <w:p w:rsidR="004E3356" w:rsidRDefault="008B4489">
      <w:pPr>
        <w:pStyle w:val="Standard"/>
        <w:rPr>
          <w:rFonts w:eastAsia="Arial"/>
          <w:bCs/>
          <w:szCs w:val="22"/>
          <w:lang w:eastAsia="ar-SA"/>
        </w:rPr>
      </w:pPr>
      <w:r>
        <w:rPr>
          <w:rFonts w:eastAsia="Arial"/>
          <w:bCs/>
          <w:szCs w:val="22"/>
          <w:lang w:eastAsia="ar-SA"/>
        </w:rPr>
        <w:t>„kg” – należy podać cenę jednostkową dla 1 kg</w:t>
      </w:r>
    </w:p>
    <w:p w:rsidR="004E3356" w:rsidRDefault="004E3356">
      <w:pPr>
        <w:pStyle w:val="Standard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4E3356" w:rsidRDefault="008B4489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4E3356" w:rsidRDefault="008B4489">
      <w:pPr>
        <w:pStyle w:val="Akapitzlist"/>
        <w:numPr>
          <w:ilvl w:val="0"/>
          <w:numId w:val="17"/>
        </w:numPr>
        <w:tabs>
          <w:tab w:val="left" w:pos="1004"/>
        </w:tabs>
        <w:spacing w:after="120"/>
        <w:jc w:val="both"/>
      </w:pPr>
      <w:r>
        <w:rPr>
          <w:rStyle w:val="Domylnaczcionkaakapitu"/>
          <w:rFonts w:eastAsia="Arial"/>
          <w:szCs w:val="22"/>
          <w:lang w:eastAsia="ar-SA"/>
        </w:rPr>
        <w:t xml:space="preserve">mięso - </w:t>
      </w:r>
      <w:r>
        <w:rPr>
          <w:rStyle w:val="Domylnaczcionkaakapitu"/>
          <w:rFonts w:eastAsia="Calibri"/>
        </w:rPr>
        <w:t>nie mniej niż 5 dni od daty dostawy do magazynu odbiorcy,</w:t>
      </w:r>
    </w:p>
    <w:p w:rsidR="004E3356" w:rsidRDefault="008B4489">
      <w:pPr>
        <w:pStyle w:val="Akapitzlist"/>
        <w:numPr>
          <w:ilvl w:val="0"/>
          <w:numId w:val="14"/>
        </w:numPr>
        <w:tabs>
          <w:tab w:val="left" w:pos="1004"/>
        </w:tabs>
        <w:spacing w:after="120"/>
        <w:jc w:val="both"/>
        <w:rPr>
          <w:rFonts w:eastAsia="Calibri"/>
        </w:rPr>
      </w:pPr>
      <w:r>
        <w:rPr>
          <w:rFonts w:eastAsia="Calibri"/>
        </w:rPr>
        <w:t>wyroby mięsne/wędliny - nie mniej niż 10 dni od daty dostawy do magazynu odbiorcy.</w:t>
      </w:r>
    </w:p>
    <w:p w:rsidR="004E3356" w:rsidRDefault="004E3356">
      <w:pPr>
        <w:pStyle w:val="Standard"/>
        <w:ind w:left="142"/>
        <w:rPr>
          <w:rFonts w:eastAsia="Arial"/>
          <w:szCs w:val="22"/>
          <w:lang w:eastAsia="ar-SA"/>
        </w:rPr>
      </w:pPr>
    </w:p>
    <w:p w:rsidR="004E3356" w:rsidRDefault="008B4489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4E3356" w:rsidRDefault="008B4489">
      <w:pPr>
        <w:pStyle w:val="Akapitzlist"/>
        <w:numPr>
          <w:ilvl w:val="0"/>
          <w:numId w:val="18"/>
        </w:numPr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termin wykonania dostaw sukcesywnych przez 10 </w:t>
      </w:r>
      <w:r>
        <w:rPr>
          <w:rFonts w:eastAsia="Arial"/>
          <w:szCs w:val="22"/>
          <w:lang w:eastAsia="ar-SA"/>
        </w:rPr>
        <w:t>miesięcy od dnia podpisania umowy,</w:t>
      </w:r>
    </w:p>
    <w:p w:rsidR="004E3356" w:rsidRDefault="008B4489">
      <w:pPr>
        <w:pStyle w:val="Standard"/>
        <w:numPr>
          <w:ilvl w:val="0"/>
          <w:numId w:val="3"/>
        </w:numPr>
        <w:ind w:left="714" w:hanging="357"/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>30 dni od dnia prawidłowo wystawionej i dostarczonej do Zamawiającego faktury.</w:t>
      </w:r>
    </w:p>
    <w:p w:rsidR="004E3356" w:rsidRDefault="004E3356">
      <w:pPr>
        <w:pStyle w:val="Standard"/>
        <w:ind w:left="714"/>
        <w:jc w:val="both"/>
        <w:rPr>
          <w:rFonts w:eastAsia="Arial"/>
          <w:szCs w:val="22"/>
          <w:lang w:eastAsia="ar-SA"/>
        </w:rPr>
      </w:pPr>
    </w:p>
    <w:p w:rsidR="004E3356" w:rsidRDefault="008B4489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4E3356" w:rsidRDefault="004E3356">
      <w:pPr>
        <w:pStyle w:val="Standard"/>
        <w:rPr>
          <w:rFonts w:eastAsia="Arial"/>
          <w:b/>
          <w:szCs w:val="22"/>
          <w:lang w:eastAsia="ar-SA"/>
        </w:rPr>
      </w:pPr>
    </w:p>
    <w:p w:rsidR="004E3356" w:rsidRDefault="008B4489">
      <w:pPr>
        <w:pStyle w:val="Standard"/>
        <w:numPr>
          <w:ilvl w:val="0"/>
          <w:numId w:val="19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że zapoznaliśmy się ze Specyfikacją Warunków Zamówienia i akceptujemy wszystkie warunki w niej </w:t>
      </w:r>
      <w:r>
        <w:rPr>
          <w:rFonts w:eastAsia="Arial"/>
          <w:szCs w:val="22"/>
          <w:lang w:eastAsia="ar-SA"/>
        </w:rPr>
        <w:t>zawarte,</w:t>
      </w:r>
    </w:p>
    <w:p w:rsidR="004E3356" w:rsidRDefault="008B4489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:rsidR="004E3356" w:rsidRDefault="008B4489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jesteśmy związani niniejszą ofertą przez 30 dni od dnia upływu terminu składania ofert,</w:t>
      </w:r>
    </w:p>
    <w:p w:rsidR="004E3356" w:rsidRDefault="008B4489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 Projektowanymi Postanowieniam</w:t>
      </w:r>
      <w:r>
        <w:rPr>
          <w:rFonts w:eastAsia="Arial"/>
          <w:szCs w:val="22"/>
          <w:lang w:eastAsia="ar-SA"/>
        </w:rPr>
        <w:t>i Umowy, określonymi w Załączniku nr 4 do Specyfikacji Warunków Zamówienia i zobowiązujemy się w przypadku wyboru naszej oferty, do zawarcia umowy zgodnej z niniejszą ofertą na warunkach w nich określonych,</w:t>
      </w:r>
    </w:p>
    <w:p w:rsidR="004E3356" w:rsidRDefault="008B4489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 xml:space="preserve">wypełniłem obowiązki informacyjne przewidziane w </w:t>
      </w:r>
      <w:r>
        <w:rPr>
          <w:rStyle w:val="Domylnaczcionkaakapitu"/>
          <w:color w:val="000000"/>
        </w:rPr>
        <w:t>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fizycznych, </w:t>
      </w:r>
      <w:r>
        <w:t>od których dane osobowe bezpośr</w:t>
      </w:r>
      <w:r>
        <w:t>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postępowaniu</w:t>
      </w:r>
      <w:r>
        <w:t>*,</w:t>
      </w:r>
    </w:p>
    <w:p w:rsidR="004E3356" w:rsidRDefault="008B4489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</w:rPr>
        <w:footnoteReference w:id="3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4E3356" w:rsidRDefault="008B4489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260"/>
        <w:gridCol w:w="4395"/>
      </w:tblGrid>
      <w:tr w:rsidR="004E335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8B4489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4E335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4E335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4E3356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4E335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4E335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356" w:rsidRDefault="004E3356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4E3356" w:rsidRDefault="008B4489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4E3356" w:rsidRDefault="008B4489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4E3356" w:rsidRDefault="008B4489">
      <w:pPr>
        <w:pStyle w:val="Akapitzlist"/>
        <w:numPr>
          <w:ilvl w:val="0"/>
          <w:numId w:val="20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zobowiązujemy się do </w:t>
      </w:r>
      <w:r>
        <w:rPr>
          <w:rFonts w:eastAsia="Arial"/>
          <w:szCs w:val="16"/>
          <w:lang w:eastAsia="ar-SA"/>
        </w:rPr>
        <w:t>zawarcia umowy w miejscu i terminie wyznaczonym przez Zamawiającego;</w:t>
      </w:r>
    </w:p>
    <w:p w:rsidR="004E3356" w:rsidRDefault="008B4489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</w:t>
      </w:r>
      <w:r>
        <w:rPr>
          <w:rFonts w:eastAsia="Arial"/>
          <w:szCs w:val="16"/>
          <w:lang w:eastAsia="ar-SA"/>
        </w:rPr>
        <w:t>....</w:t>
      </w:r>
    </w:p>
    <w:p w:rsidR="004E3356" w:rsidRDefault="008B4489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………...……........………………………………………. tel.…………………...</w:t>
      </w:r>
    </w:p>
    <w:p w:rsidR="004E3356" w:rsidRDefault="004E3356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4E3356" w:rsidRDefault="008B4489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Wykonawcy:</w:t>
      </w:r>
    </w:p>
    <w:p w:rsidR="004E3356" w:rsidRDefault="008B4489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□  Żadna z informacji zawarta w ofercie nie stanowią tajemnicy przedsiębiorstwa rozumieniu   przepisów o zwalczaniu nieuczciwej </w:t>
      </w:r>
      <w:r>
        <w:rPr>
          <w:rFonts w:eastAsia="Arial"/>
          <w:b/>
          <w:szCs w:val="22"/>
          <w:lang w:eastAsia="ar-SA"/>
        </w:rPr>
        <w:t>konkurencji.</w:t>
      </w:r>
    </w:p>
    <w:p w:rsidR="004E3356" w:rsidRDefault="008B4489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</w:t>
      </w:r>
      <w:r>
        <w:rPr>
          <w:rFonts w:eastAsia="Arial"/>
          <w:b/>
          <w:szCs w:val="22"/>
          <w:lang w:eastAsia="ar-SA"/>
        </w:rPr>
        <w:t>stępowania.</w:t>
      </w:r>
    </w:p>
    <w:p w:rsidR="004E3356" w:rsidRDefault="004E3356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4E3356" w:rsidRDefault="008B4489">
      <w:pPr>
        <w:pStyle w:val="Akapitzlist"/>
        <w:numPr>
          <w:ilvl w:val="0"/>
          <w:numId w:val="21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4E3356" w:rsidRDefault="008B4489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5028"/>
        <w:gridCol w:w="1937"/>
        <w:gridCol w:w="377"/>
      </w:tblGrid>
      <w:tr w:rsidR="004E3356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3356" w:rsidRDefault="008B4489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3356" w:rsidRDefault="008B4489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3356" w:rsidRDefault="008B4489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>) 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E3356" w:rsidRDefault="004E3356">
            <w:pPr>
              <w:pStyle w:val="Standard"/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3356" w:rsidRDefault="004E3356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3356" w:rsidRDefault="004E3356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3356" w:rsidRDefault="008B4489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numPr>
                <w:ilvl w:val="0"/>
                <w:numId w:val="22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rPr>
                <w:lang w:eastAsia="zh-CN"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numPr>
                <w:ilvl w:val="0"/>
                <w:numId w:val="15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rPr>
                <w:lang w:eastAsia="zh-CN"/>
              </w:rPr>
            </w:pPr>
          </w:p>
        </w:tc>
      </w:tr>
      <w:tr w:rsidR="004E33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numPr>
                <w:ilvl w:val="0"/>
                <w:numId w:val="15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E3356" w:rsidRDefault="004E3356">
            <w:pPr>
              <w:pStyle w:val="Standard"/>
              <w:rPr>
                <w:lang w:eastAsia="zh-CN"/>
              </w:rPr>
            </w:pPr>
          </w:p>
        </w:tc>
      </w:tr>
    </w:tbl>
    <w:p w:rsidR="004E3356" w:rsidRDefault="004E3356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4E3356" w:rsidRDefault="008B4489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W celu wykazania, że powyżej wskazane dokumenty zawierają informacje stanowiące tajemnicę </w:t>
      </w:r>
      <w:r>
        <w:rPr>
          <w:rFonts w:eastAsia="Arial"/>
          <w:szCs w:val="22"/>
          <w:lang w:eastAsia="ar-SA"/>
        </w:rPr>
        <w:t>przedsiębiorstwa do oferty załączam:</w:t>
      </w:r>
    </w:p>
    <w:p w:rsidR="004E3356" w:rsidRDefault="008B4489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4E3356" w:rsidRDefault="008B4489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Inne, istotne dla przedmiotu zamówienia informacje:</w:t>
      </w:r>
    </w:p>
    <w:p w:rsidR="004E3356" w:rsidRDefault="008B4489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4E3356" w:rsidRDefault="004E3356">
      <w:pPr>
        <w:pStyle w:val="Standard"/>
        <w:jc w:val="both"/>
      </w:pPr>
    </w:p>
    <w:p w:rsidR="004E3356" w:rsidRDefault="008B4489">
      <w:pPr>
        <w:pStyle w:val="Standard"/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</w:t>
      </w:r>
      <w:r>
        <w:rPr>
          <w:lang w:eastAsia="pl-PL"/>
        </w:rPr>
        <w:t>ostały przedstawione z pełną świadomością konsekwencji wprowadzenia zamawiającego w błąd przy przedstawianiu informacji.</w:t>
      </w:r>
    </w:p>
    <w:p w:rsidR="004E3356" w:rsidRDefault="004E3356">
      <w:pPr>
        <w:pStyle w:val="Standard"/>
        <w:rPr>
          <w:rFonts w:ascii="Calibri" w:hAnsi="Calibri" w:cs="Calibri"/>
          <w:lang w:eastAsia="pl-PL"/>
        </w:rPr>
      </w:pPr>
    </w:p>
    <w:p w:rsidR="004E3356" w:rsidRDefault="004E3356">
      <w:pPr>
        <w:pStyle w:val="Standard"/>
        <w:rPr>
          <w:rFonts w:ascii="Calibri" w:hAnsi="Calibri" w:cs="Calibri"/>
          <w:lang w:eastAsia="zh-CN"/>
        </w:rPr>
      </w:pPr>
    </w:p>
    <w:p w:rsidR="004E3356" w:rsidRDefault="004E3356">
      <w:pPr>
        <w:pStyle w:val="Standard"/>
        <w:ind w:left="709" w:hanging="709"/>
        <w:rPr>
          <w:rFonts w:eastAsia="Arial"/>
          <w:lang w:eastAsia="ar-SA"/>
        </w:rPr>
      </w:pPr>
    </w:p>
    <w:p w:rsidR="004E3356" w:rsidRDefault="004E3356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4E3356" w:rsidRDefault="008B4489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4E3356" w:rsidRDefault="008B4489">
      <w:pPr>
        <w:pStyle w:val="Standard"/>
        <w:jc w:val="center"/>
      </w:pPr>
      <w:r>
        <w:rPr>
          <w:rStyle w:val="Domylnaczcionkaakapitu"/>
          <w:sz w:val="16"/>
        </w:rPr>
        <w:t xml:space="preserve">                                                 </w:t>
      </w:r>
      <w:r>
        <w:rPr>
          <w:rStyle w:val="Domylnaczcionkaakapitu"/>
          <w:sz w:val="16"/>
        </w:rPr>
        <w:t xml:space="preserve">                                                   Podpisano podpisem elektronicznym, zaufanym lub osobistym</w:t>
      </w:r>
    </w:p>
    <w:p w:rsidR="004E3356" w:rsidRDefault="004E3356">
      <w:pPr>
        <w:pStyle w:val="Standard"/>
        <w:rPr>
          <w:sz w:val="20"/>
          <w:szCs w:val="20"/>
        </w:rPr>
      </w:pPr>
    </w:p>
    <w:p w:rsidR="004E3356" w:rsidRDefault="004E3356">
      <w:pPr>
        <w:pStyle w:val="Standard"/>
        <w:tabs>
          <w:tab w:val="left" w:pos="284"/>
          <w:tab w:val="left" w:pos="993"/>
        </w:tabs>
        <w:spacing w:line="360" w:lineRule="auto"/>
        <w:jc w:val="both"/>
      </w:pPr>
    </w:p>
    <w:sectPr w:rsidR="004E3356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B4489">
      <w:pPr>
        <w:spacing w:after="0" w:line="240" w:lineRule="auto"/>
      </w:pPr>
      <w:r>
        <w:separator/>
      </w:r>
    </w:p>
  </w:endnote>
  <w:endnote w:type="continuationSeparator" w:id="0">
    <w:p w:rsidR="00000000" w:rsidRDefault="008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F3D" w:rsidRDefault="008B4489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B44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8B4489">
      <w:pPr>
        <w:spacing w:after="0" w:line="240" w:lineRule="auto"/>
      </w:pPr>
      <w:r>
        <w:continuationSeparator/>
      </w:r>
    </w:p>
  </w:footnote>
  <w:footnote w:id="1">
    <w:p w:rsidR="004E3356" w:rsidRDefault="008B4489">
      <w:pPr>
        <w:pStyle w:val="Tekstprzypisudolnego"/>
      </w:pPr>
      <w:r>
        <w:rPr>
          <w:rStyle w:val="FootnoteReference"/>
        </w:rPr>
        <w:footnoteRef/>
      </w:r>
      <w:r>
        <w:t xml:space="preserve">W przypadku, gdy ofertę składa wykonawca zagraniczny, który na podstawie odrębnych przepisów nie jest zobowiązany do uiszczenia VAT w </w:t>
      </w:r>
      <w:r>
        <w:t>Polsce, należy wpisać cenę netto. Przy ocenie takiej oferty zastosowanie będzie miał zapis wskazany w dziale XVI pkt 4 SWZ wynikający z art. 91 ust. 3a ustawy Pzp.</w:t>
      </w:r>
    </w:p>
    <w:p w:rsidR="004E3356" w:rsidRDefault="004E3356">
      <w:pPr>
        <w:pStyle w:val="Tekstprzypisudolnego"/>
      </w:pPr>
    </w:p>
  </w:footnote>
  <w:footnote w:id="2">
    <w:p w:rsidR="004E3356" w:rsidRDefault="008B4489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</w:t>
      </w:r>
      <w:r>
        <w:rPr>
          <w:rStyle w:val="Domylnaczcionkaakapitu"/>
          <w:rFonts w:ascii="Arial" w:hAnsi="Arial" w:cs="Arial"/>
          <w:sz w:val="16"/>
          <w:szCs w:val="16"/>
        </w:rPr>
        <w:t>uchylenia dyrektywy 95/46/WE (ogólne rozporządzenie o ochronie danych) (Dz. Urz. UE L 119 z 04.05.2016, str. 1).</w:t>
      </w:r>
    </w:p>
    <w:p w:rsidR="004E3356" w:rsidRDefault="004E3356">
      <w:pPr>
        <w:pStyle w:val="Tekstprzypisudolnego"/>
        <w:jc w:val="both"/>
        <w:rPr>
          <w:sz w:val="16"/>
          <w:szCs w:val="16"/>
        </w:rPr>
      </w:pPr>
    </w:p>
    <w:p w:rsidR="004E3356" w:rsidRDefault="008B4489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>nie przekazuje danych osobowych innych niż bezpośrednio jego dotyczących lub zachodzi wyłączenie stosowania obowi</w:t>
      </w:r>
      <w:r>
        <w:rPr>
          <w:rStyle w:val="Domylnaczcionkaakapitu"/>
          <w:rFonts w:ascii="Arial" w:hAnsi="Arial" w:cs="Arial"/>
          <w:sz w:val="16"/>
          <w:szCs w:val="16"/>
        </w:rPr>
        <w:t>ązku informacyjnego, stosownie do art. 13 ust. 4 lub art. 14 ust. 5 RODO treści oświadczenia wykonawca nie składa (usunięcie treści oświadczenia np. przez jego wykreślenie).</w:t>
      </w:r>
    </w:p>
    <w:p w:rsidR="004E3356" w:rsidRDefault="004E335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4E3356" w:rsidRDefault="008B448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4E3356" w:rsidRDefault="004E3356">
      <w:pPr>
        <w:pStyle w:val="Tekstprzypisudolnego"/>
      </w:pPr>
    </w:p>
  </w:footnote>
  <w:footnote w:id="3">
    <w:p w:rsidR="004E3356" w:rsidRDefault="008B4489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 xml:space="preserve">Wypełnić, jeżeli na etapie </w:t>
      </w:r>
      <w:r>
        <w:rPr>
          <w:rStyle w:val="Domylnaczcionkaakapitu"/>
          <w:rFonts w:ascii="Arial" w:hAnsi="Arial" w:cs="Arial"/>
          <w:sz w:val="16"/>
          <w:szCs w:val="16"/>
        </w:rPr>
        <w:t>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6F3D" w:rsidRDefault="008B4489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0FE8"/>
    <w:multiLevelType w:val="multilevel"/>
    <w:tmpl w:val="E6889584"/>
    <w:styleLink w:val="WWNum14"/>
    <w:lvl w:ilvl="0">
      <w:start w:val="1"/>
      <w:numFmt w:val="lowerLetter"/>
      <w:lvlText w:val="%1)"/>
      <w:lvlJc w:val="left"/>
      <w:pPr>
        <w:ind w:left="720" w:hanging="360"/>
      </w:pPr>
      <w:rPr>
        <w:rFonts w:eastAsia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87208ED"/>
    <w:multiLevelType w:val="multilevel"/>
    <w:tmpl w:val="27EE5970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5F40B7A"/>
    <w:multiLevelType w:val="multilevel"/>
    <w:tmpl w:val="CD7A4B98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CE5566A"/>
    <w:multiLevelType w:val="multilevel"/>
    <w:tmpl w:val="E1AE5CD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E40E4A"/>
    <w:multiLevelType w:val="multilevel"/>
    <w:tmpl w:val="BE52EC0E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D114FC"/>
    <w:multiLevelType w:val="multilevel"/>
    <w:tmpl w:val="6B90EAC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35F5274"/>
    <w:multiLevelType w:val="multilevel"/>
    <w:tmpl w:val="F50A155E"/>
    <w:styleLink w:val="WWNum15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5E53185"/>
    <w:multiLevelType w:val="multilevel"/>
    <w:tmpl w:val="12C2F4E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F4B2FFA"/>
    <w:multiLevelType w:val="multilevel"/>
    <w:tmpl w:val="82161BF0"/>
    <w:styleLink w:val="WWNum13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9" w15:restartNumberingAfterBreak="0">
    <w:nsid w:val="5B61566D"/>
    <w:multiLevelType w:val="multilevel"/>
    <w:tmpl w:val="A4666E18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0F13B24"/>
    <w:multiLevelType w:val="multilevel"/>
    <w:tmpl w:val="0C70606C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11" w15:restartNumberingAfterBreak="0">
    <w:nsid w:val="622E43B4"/>
    <w:multiLevelType w:val="multilevel"/>
    <w:tmpl w:val="0E401B66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2A347B7"/>
    <w:multiLevelType w:val="multilevel"/>
    <w:tmpl w:val="F482BBA0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39472B9"/>
    <w:multiLevelType w:val="multilevel"/>
    <w:tmpl w:val="EE502FF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98F521C"/>
    <w:multiLevelType w:val="multilevel"/>
    <w:tmpl w:val="A2ECC56E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 w15:restartNumberingAfterBreak="0">
    <w:nsid w:val="7B2C0873"/>
    <w:multiLevelType w:val="multilevel"/>
    <w:tmpl w:val="A628D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5"/>
  </w:num>
  <w:num w:numId="9">
    <w:abstractNumId w:val="14"/>
  </w:num>
  <w:num w:numId="10">
    <w:abstractNumId w:val="10"/>
  </w:num>
  <w:num w:numId="11">
    <w:abstractNumId w:val="2"/>
  </w:num>
  <w:num w:numId="12">
    <w:abstractNumId w:val="4"/>
  </w:num>
  <w:num w:numId="13">
    <w:abstractNumId w:val="8"/>
  </w:num>
  <w:num w:numId="14">
    <w:abstractNumId w:val="0"/>
  </w:num>
  <w:num w:numId="15">
    <w:abstractNumId w:val="6"/>
  </w:num>
  <w:num w:numId="16">
    <w:abstractNumId w:val="15"/>
  </w:num>
  <w:num w:numId="17">
    <w:abstractNumId w:val="0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2"/>
    <w:lvlOverride w:ilvl="0"/>
  </w:num>
  <w:num w:numId="20">
    <w:abstractNumId w:val="4"/>
    <w:lvlOverride w:ilvl="0"/>
  </w:num>
  <w:num w:numId="21">
    <w:abstractNumId w:val="5"/>
    <w:lvlOverride w:ilvl="0">
      <w:startOverride w:val="1"/>
    </w:lvlOverride>
  </w:num>
  <w:num w:numId="2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3356"/>
    <w:rsid w:val="004E3356"/>
    <w:rsid w:val="008B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26334-80F1-49BD-B570-B5F9A778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pPr>
      <w:spacing w:before="100" w:after="100"/>
    </w:pPr>
    <w:rPr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Aria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numbering" w:customStyle="1" w:styleId="WWNum15">
    <w:name w:val="WWNum15"/>
    <w:basedOn w:val="NoList"/>
    <w:pPr>
      <w:numPr>
        <w:numId w:val="15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